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EAF4E4" w14:textId="2083AF22" w:rsidR="00904CBD" w:rsidRDefault="00904CBD" w:rsidP="007D1B30">
      <w:pPr>
        <w:spacing w:after="0" w:line="360" w:lineRule="auto"/>
        <w:rPr>
          <w:rFonts w:ascii="仿宋" w:eastAsia="仿宋" w:hAnsi="仿宋"/>
          <w:b/>
          <w:sz w:val="28"/>
          <w:szCs w:val="28"/>
          <w:lang w:eastAsia="zh-CN"/>
        </w:rPr>
      </w:pPr>
      <w:r w:rsidRPr="00904CBD">
        <w:rPr>
          <w:rFonts w:ascii="仿宋" w:eastAsia="仿宋" w:hAnsi="仿宋" w:hint="eastAsia"/>
          <w:b/>
          <w:sz w:val="28"/>
          <w:szCs w:val="28"/>
          <w:lang w:eastAsia="zh-CN"/>
        </w:rPr>
        <w:t>附件</w:t>
      </w:r>
      <w:r w:rsidR="00A52F4C">
        <w:rPr>
          <w:rFonts w:ascii="仿宋" w:eastAsia="仿宋" w:hAnsi="仿宋"/>
          <w:b/>
          <w:sz w:val="28"/>
          <w:szCs w:val="28"/>
          <w:lang w:eastAsia="zh-CN"/>
        </w:rPr>
        <w:t>2</w:t>
      </w:r>
      <w:r w:rsidRPr="00904CBD">
        <w:rPr>
          <w:rFonts w:ascii="仿宋" w:eastAsia="仿宋" w:hAnsi="仿宋" w:hint="eastAsia"/>
          <w:b/>
          <w:sz w:val="28"/>
          <w:szCs w:val="28"/>
          <w:lang w:eastAsia="zh-CN"/>
        </w:rPr>
        <w:t>：</w:t>
      </w:r>
    </w:p>
    <w:p w14:paraId="4006470C" w14:textId="77777777" w:rsidR="00904CBD" w:rsidRDefault="00904CBD" w:rsidP="007D1B30">
      <w:pPr>
        <w:spacing w:after="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</w:p>
    <w:p w14:paraId="21194B1E" w14:textId="72F234B1" w:rsidR="00063E0B" w:rsidRDefault="00063E0B" w:rsidP="007D1B30">
      <w:pPr>
        <w:spacing w:after="0" w:line="360" w:lineRule="auto"/>
        <w:jc w:val="center"/>
        <w:rPr>
          <w:rFonts w:ascii="仿宋" w:eastAsia="仿宋" w:hAnsi="仿宋" w:hint="eastAsia"/>
          <w:b/>
          <w:sz w:val="36"/>
          <w:szCs w:val="36"/>
          <w:lang w:eastAsia="zh-CN"/>
        </w:rPr>
      </w:pPr>
      <w:r>
        <w:rPr>
          <w:rFonts w:ascii="仿宋" w:eastAsia="仿宋" w:hAnsi="仿宋" w:hint="eastAsia"/>
          <w:b/>
          <w:sz w:val="36"/>
          <w:szCs w:val="36"/>
          <w:lang w:eastAsia="zh-CN"/>
        </w:rPr>
        <w:t>中国产业用纺织品行业</w:t>
      </w:r>
    </w:p>
    <w:p w14:paraId="2DF8F1FF" w14:textId="70B66A4F" w:rsidR="00D65E84" w:rsidRPr="00904CBD" w:rsidRDefault="00904CBD" w:rsidP="007D1B30">
      <w:pPr>
        <w:spacing w:after="0" w:line="360" w:lineRule="auto"/>
        <w:jc w:val="center"/>
        <w:rPr>
          <w:rFonts w:eastAsia="黑体"/>
          <w:b/>
          <w:sz w:val="36"/>
          <w:szCs w:val="36"/>
          <w:lang w:eastAsia="zh-CN"/>
        </w:rPr>
      </w:pPr>
      <w:r w:rsidRPr="00904CBD">
        <w:rPr>
          <w:rFonts w:ascii="仿宋" w:eastAsia="仿宋" w:hAnsi="仿宋" w:hint="eastAsia"/>
          <w:b/>
          <w:sz w:val="36"/>
          <w:szCs w:val="36"/>
          <w:lang w:eastAsia="zh-CN"/>
        </w:rPr>
        <w:t>企业信用等级评价报名表</w:t>
      </w:r>
    </w:p>
    <w:p w14:paraId="3E0D156E" w14:textId="77777777" w:rsidR="00D65E84" w:rsidRDefault="00D65E84" w:rsidP="007D1B30">
      <w:pPr>
        <w:spacing w:after="0" w:line="360" w:lineRule="auto"/>
        <w:rPr>
          <w:rFonts w:ascii="仿宋" w:eastAsia="仿宋" w:hAnsi="仿宋"/>
          <w:sz w:val="28"/>
          <w:szCs w:val="28"/>
          <w:lang w:eastAsia="zh-CN"/>
        </w:rPr>
      </w:pPr>
    </w:p>
    <w:p w14:paraId="16FBF24F" w14:textId="75ED127C" w:rsidR="00D65E84" w:rsidRDefault="0070610F" w:rsidP="007D1B30">
      <w:pPr>
        <w:spacing w:after="0" w:line="360" w:lineRule="auto"/>
        <w:ind w:firstLineChars="200" w:firstLine="560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/>
          <w:sz w:val="28"/>
          <w:szCs w:val="28"/>
          <w:lang w:eastAsia="zh-CN"/>
        </w:rPr>
        <w:t>为了加强企业的诚信建设，提升企业的市场竞争能力，促进全社会诚信经商风尚的形成，共同构建社会主义和谐社会，我司仔细学习了</w:t>
      </w:r>
      <w:proofErr w:type="gramStart"/>
      <w:r>
        <w:rPr>
          <w:rFonts w:ascii="仿宋" w:eastAsia="仿宋" w:hAnsi="仿宋"/>
          <w:sz w:val="28"/>
          <w:szCs w:val="28"/>
          <w:lang w:eastAsia="zh-CN"/>
        </w:rPr>
        <w:t>贵</w:t>
      </w:r>
      <w:r w:rsidR="00880DEA">
        <w:rPr>
          <w:rFonts w:ascii="仿宋" w:eastAsia="仿宋" w:hAnsi="仿宋" w:hint="eastAsia"/>
          <w:sz w:val="28"/>
          <w:szCs w:val="28"/>
          <w:lang w:eastAsia="zh-CN"/>
        </w:rPr>
        <w:t>协</w:t>
      </w:r>
      <w:r>
        <w:rPr>
          <w:rFonts w:ascii="仿宋" w:eastAsia="仿宋" w:hAnsi="仿宋"/>
          <w:sz w:val="28"/>
          <w:szCs w:val="28"/>
          <w:lang w:eastAsia="zh-CN"/>
        </w:rPr>
        <w:t>会</w:t>
      </w:r>
      <w:proofErr w:type="gramEnd"/>
      <w:r w:rsidR="00880DEA">
        <w:rPr>
          <w:rFonts w:ascii="仿宋" w:eastAsia="仿宋" w:hAnsi="仿宋" w:hint="eastAsia"/>
          <w:sz w:val="28"/>
          <w:szCs w:val="28"/>
          <w:lang w:eastAsia="zh-CN"/>
        </w:rPr>
        <w:t>发布</w:t>
      </w:r>
      <w:r>
        <w:rPr>
          <w:rFonts w:ascii="仿宋" w:eastAsia="仿宋" w:hAnsi="仿宋"/>
          <w:sz w:val="28"/>
          <w:szCs w:val="28"/>
          <w:lang w:eastAsia="zh-CN"/>
        </w:rPr>
        <w:t>的《</w:t>
      </w:r>
      <w:r w:rsidR="00904CBD" w:rsidRPr="00904CBD">
        <w:rPr>
          <w:rFonts w:ascii="仿宋" w:eastAsia="仿宋" w:hAnsi="仿宋" w:hint="eastAsia"/>
          <w:sz w:val="28"/>
          <w:szCs w:val="28"/>
          <w:lang w:eastAsia="zh-CN"/>
        </w:rPr>
        <w:t>中国产业用纺织品行业企业信用评价管理办法（修订）</w:t>
      </w:r>
      <w:r>
        <w:rPr>
          <w:rFonts w:ascii="仿宋" w:eastAsia="仿宋" w:hAnsi="仿宋"/>
          <w:sz w:val="28"/>
          <w:szCs w:val="28"/>
          <w:lang w:eastAsia="zh-CN"/>
        </w:rPr>
        <w:t>》，决定自愿参加这一活动并提交申报意向如下：</w:t>
      </w:r>
    </w:p>
    <w:tbl>
      <w:tblPr>
        <w:tblW w:w="8541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Look w:val="04A0" w:firstRow="1" w:lastRow="0" w:firstColumn="1" w:lastColumn="0" w:noHBand="0" w:noVBand="1"/>
      </w:tblPr>
      <w:tblGrid>
        <w:gridCol w:w="2245"/>
        <w:gridCol w:w="2551"/>
        <w:gridCol w:w="992"/>
        <w:gridCol w:w="2753"/>
      </w:tblGrid>
      <w:tr w:rsidR="00D65E84" w14:paraId="2EC2CCEC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0DB64" w14:textId="07DAD46A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申报单位名称</w:t>
            </w:r>
            <w:proofErr w:type="spellEnd"/>
          </w:p>
        </w:tc>
        <w:tc>
          <w:tcPr>
            <w:tcW w:w="6296" w:type="dxa"/>
            <w:gridSpan w:val="3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FD6970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653D2E7B" w14:textId="77777777" w:rsidTr="007D1B30">
        <w:trPr>
          <w:trHeight w:val="495"/>
          <w:jc w:val="center"/>
        </w:trPr>
        <w:tc>
          <w:tcPr>
            <w:tcW w:w="22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98A8FF" w14:textId="711390FD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组织机构代码</w:t>
            </w:r>
            <w:proofErr w:type="spellEnd"/>
          </w:p>
        </w:tc>
        <w:tc>
          <w:tcPr>
            <w:tcW w:w="6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9827D7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32D6100E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03BFD" w14:textId="16AE39BE" w:rsidR="00D65E84" w:rsidRDefault="00163528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>2</w:t>
            </w:r>
            <w:r>
              <w:rPr>
                <w:rFonts w:ascii="仿宋" w:eastAsia="仿宋" w:hAnsi="仿宋"/>
                <w:sz w:val="28"/>
                <w:szCs w:val="28"/>
                <w:lang w:eastAsia="zh-CN"/>
              </w:rPr>
              <w:t>020</w:t>
            </w:r>
            <w:r w:rsidR="0070610F">
              <w:rPr>
                <w:rFonts w:ascii="仿宋" w:eastAsia="仿宋" w:hAnsi="仿宋"/>
                <w:sz w:val="28"/>
                <w:szCs w:val="28"/>
              </w:rPr>
              <w:t>年度经营额</w:t>
            </w:r>
          </w:p>
        </w:tc>
        <w:tc>
          <w:tcPr>
            <w:tcW w:w="6296" w:type="dxa"/>
            <w:gridSpan w:val="3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EA0531" w14:textId="77777777" w:rsidR="00D65E84" w:rsidRDefault="00D65E84" w:rsidP="007D1B30">
            <w:pPr>
              <w:spacing w:after="0" w:line="180" w:lineRule="auto"/>
              <w:ind w:rightChars="82" w:right="18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5E84" w14:paraId="26659F16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2A819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联 系 人</w:t>
            </w:r>
          </w:p>
        </w:tc>
        <w:tc>
          <w:tcPr>
            <w:tcW w:w="255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7BE12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37D1A" w14:textId="2063303B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职</w:t>
            </w:r>
            <w:r w:rsidR="007D1B30"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务</w:t>
            </w:r>
          </w:p>
        </w:tc>
        <w:tc>
          <w:tcPr>
            <w:tcW w:w="275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1309A3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D65E84" w14:paraId="11334834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94E5E9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电    话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44EA19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D57B60" w14:textId="0C61D634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</w:t>
            </w:r>
            <w:r w:rsidR="007D1B30">
              <w:rPr>
                <w:rFonts w:ascii="仿宋" w:eastAsia="仿宋" w:hAnsi="仿宋" w:hint="eastAsia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" w:eastAsia="仿宋" w:hAnsi="仿宋" w:hint="eastAsia"/>
                <w:sz w:val="28"/>
                <w:szCs w:val="28"/>
              </w:rPr>
              <w:t>机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EAF7DA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</w:tr>
      <w:tr w:rsidR="00D65E84" w14:paraId="6C0A29EB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65BCD7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电子邮箱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0A8F07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1DAA07" w14:textId="2D5E0E93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传 真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10A801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  <w:tr w:rsidR="00D65E84" w14:paraId="3612499F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F70A70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网    址</w:t>
            </w:r>
          </w:p>
        </w:tc>
        <w:tc>
          <w:tcPr>
            <w:tcW w:w="62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C586473" w14:textId="77777777" w:rsidR="00D65E84" w:rsidRDefault="00D65E84" w:rsidP="007D1B30">
            <w:pPr>
              <w:spacing w:after="0" w:line="180" w:lineRule="auto"/>
              <w:ind w:firstLineChars="100" w:firstLine="28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D65E84" w14:paraId="7356FF02" w14:textId="77777777" w:rsidTr="007D1B30">
        <w:trPr>
          <w:trHeight w:val="567"/>
          <w:jc w:val="center"/>
        </w:trPr>
        <w:tc>
          <w:tcPr>
            <w:tcW w:w="224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9F3B4A" w14:textId="77777777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hint="eastAsia"/>
                <w:sz w:val="28"/>
                <w:szCs w:val="28"/>
              </w:rPr>
              <w:t>邮寄地址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B2809D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4"/>
                <w:szCs w:val="24"/>
                <w:lang w:eastAsia="zh-CN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14:paraId="3BFCF541" w14:textId="183E08C6" w:rsidR="00D65E84" w:rsidRDefault="0070610F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邮 编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99FDE" w14:textId="77777777" w:rsidR="00D65E84" w:rsidRDefault="00D65E84" w:rsidP="007D1B30">
            <w:pPr>
              <w:spacing w:after="0" w:line="180" w:lineRule="auto"/>
              <w:jc w:val="center"/>
              <w:rPr>
                <w:rFonts w:ascii="仿宋" w:eastAsia="仿宋" w:hAnsi="仿宋"/>
                <w:sz w:val="28"/>
                <w:szCs w:val="28"/>
                <w:lang w:eastAsia="zh-CN"/>
              </w:rPr>
            </w:pPr>
          </w:p>
        </w:tc>
      </w:tr>
    </w:tbl>
    <w:p w14:paraId="6B81D733" w14:textId="672809B9" w:rsidR="00D65E84" w:rsidRDefault="00D65E84" w:rsidP="007D1B30">
      <w:pPr>
        <w:spacing w:after="0"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  <w:lang w:eastAsia="zh-CN"/>
        </w:rPr>
      </w:pPr>
    </w:p>
    <w:p w14:paraId="6F29B9E2" w14:textId="77777777" w:rsidR="00D65E84" w:rsidRDefault="00D65E84" w:rsidP="00D90AEF">
      <w:pPr>
        <w:spacing w:after="0" w:line="360" w:lineRule="auto"/>
        <w:jc w:val="right"/>
        <w:rPr>
          <w:rFonts w:ascii="仿宋" w:eastAsia="仿宋" w:hAnsi="仿宋" w:hint="eastAsia"/>
          <w:sz w:val="28"/>
          <w:szCs w:val="28"/>
          <w:lang w:eastAsia="zh-CN"/>
        </w:rPr>
      </w:pPr>
    </w:p>
    <w:p w14:paraId="0A3CC22D" w14:textId="743E275A" w:rsidR="00D65E84" w:rsidRDefault="0070610F" w:rsidP="00734F51">
      <w:pPr>
        <w:spacing w:after="0" w:line="360" w:lineRule="auto"/>
        <w:ind w:firstLineChars="200" w:firstLine="560"/>
        <w:jc w:val="right"/>
        <w:rPr>
          <w:rFonts w:ascii="仿宋" w:eastAsia="仿宋" w:hAnsi="仿宋"/>
          <w:sz w:val="28"/>
          <w:szCs w:val="28"/>
          <w:lang w:eastAsia="zh-CN"/>
        </w:rPr>
      </w:pPr>
      <w:proofErr w:type="gramStart"/>
      <w:r>
        <w:rPr>
          <w:rFonts w:ascii="仿宋" w:eastAsia="仿宋" w:hAnsi="仿宋"/>
          <w:sz w:val="28"/>
          <w:szCs w:val="28"/>
        </w:rPr>
        <w:t>年</w:t>
      </w:r>
      <w:r w:rsidR="00904CBD"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/>
          <w:sz w:val="28"/>
          <w:szCs w:val="28"/>
        </w:rPr>
        <w:t>月</w:t>
      </w:r>
      <w:proofErr w:type="gramEnd"/>
      <w:r w:rsidR="00904CBD">
        <w:rPr>
          <w:rFonts w:ascii="仿宋" w:eastAsia="仿宋" w:hAnsi="仿宋"/>
          <w:sz w:val="28"/>
          <w:szCs w:val="28"/>
        </w:rPr>
        <w:t xml:space="preserve">  </w:t>
      </w:r>
      <w:r>
        <w:rPr>
          <w:rFonts w:ascii="仿宋" w:eastAsia="仿宋" w:hAnsi="仿宋"/>
          <w:sz w:val="28"/>
          <w:szCs w:val="28"/>
        </w:rPr>
        <w:t>日</w:t>
      </w:r>
    </w:p>
    <w:p w14:paraId="57F1EC32" w14:textId="05C7C43D" w:rsidR="00D65E84" w:rsidRDefault="0070610F" w:rsidP="007D1B30">
      <w:pPr>
        <w:spacing w:after="0" w:line="360" w:lineRule="auto"/>
        <w:ind w:firstLineChars="200" w:firstLine="560"/>
        <w:jc w:val="center"/>
        <w:rPr>
          <w:rFonts w:ascii="仿宋" w:eastAsia="仿宋" w:hAnsi="仿宋"/>
          <w:sz w:val="28"/>
          <w:szCs w:val="28"/>
          <w:lang w:eastAsia="zh-CN"/>
        </w:rPr>
      </w:pPr>
      <w:r>
        <w:rPr>
          <w:rFonts w:ascii="仿宋" w:eastAsia="仿宋" w:hAnsi="仿宋" w:hint="eastAsia"/>
          <w:sz w:val="28"/>
          <w:szCs w:val="28"/>
          <w:lang w:eastAsia="zh-CN"/>
        </w:rPr>
        <w:t xml:space="preserve">                                             公章</w:t>
      </w:r>
    </w:p>
    <w:p w14:paraId="132D4231" w14:textId="29255B86" w:rsidR="00A52F4C" w:rsidRPr="00D82067" w:rsidRDefault="00904CBD" w:rsidP="00D82067">
      <w:pPr>
        <w:spacing w:after="0" w:line="360" w:lineRule="auto"/>
        <w:rPr>
          <w:rFonts w:hint="eastAsia"/>
        </w:rPr>
      </w:pPr>
      <w:r>
        <w:br w:type="page"/>
      </w:r>
    </w:p>
    <w:p w14:paraId="68094189" w14:textId="4BE05AF2" w:rsidR="00D65E84" w:rsidRPr="00904CBD" w:rsidRDefault="0070610F" w:rsidP="007D1B30">
      <w:pPr>
        <w:spacing w:after="0" w:line="360" w:lineRule="auto"/>
        <w:jc w:val="center"/>
        <w:rPr>
          <w:rFonts w:ascii="仿宋" w:eastAsia="仿宋" w:hAnsi="仿宋"/>
          <w:b/>
          <w:sz w:val="36"/>
          <w:szCs w:val="36"/>
          <w:lang w:eastAsia="zh-CN"/>
        </w:rPr>
      </w:pPr>
      <w:r w:rsidRPr="00904CBD">
        <w:rPr>
          <w:rFonts w:ascii="仿宋" w:eastAsia="仿宋" w:hAnsi="仿宋" w:hint="eastAsia"/>
          <w:b/>
          <w:sz w:val="36"/>
          <w:szCs w:val="36"/>
          <w:lang w:eastAsia="zh-CN"/>
        </w:rPr>
        <w:lastRenderedPageBreak/>
        <w:t>开具增值税专用发票信息</w:t>
      </w:r>
    </w:p>
    <w:p w14:paraId="46242413" w14:textId="77777777" w:rsidR="00D65E84" w:rsidRDefault="00D65E84" w:rsidP="007D1B30">
      <w:pPr>
        <w:widowControl w:val="0"/>
        <w:shd w:val="clear" w:color="auto" w:fill="FFFFFF"/>
        <w:spacing w:after="0" w:line="360" w:lineRule="auto"/>
        <w:jc w:val="center"/>
        <w:rPr>
          <w:rFonts w:ascii="STZhongsong" w:eastAsia="STZhongsong" w:hAnsi="STZhongsong" w:cs="Times New Roman"/>
          <w:color w:val="000000" w:themeColor="text1"/>
          <w:sz w:val="28"/>
          <w:szCs w:val="28"/>
          <w:lang w:eastAsia="zh-CN"/>
        </w:rPr>
      </w:pPr>
    </w:p>
    <w:tbl>
      <w:tblPr>
        <w:tblW w:w="83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1"/>
        <w:gridCol w:w="4392"/>
      </w:tblGrid>
      <w:tr w:rsidR="00D65E84" w:rsidRPr="00904CBD" w14:paraId="6F6BBA1A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8B7AE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公司注册登记的名称（全称）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B72B0" w14:textId="77777777" w:rsidR="00D65E84" w:rsidRPr="00904CBD" w:rsidRDefault="00D65E84" w:rsidP="007D1B30">
            <w:pPr>
              <w:tabs>
                <w:tab w:val="left" w:pos="2064"/>
              </w:tabs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</w:p>
        </w:tc>
      </w:tr>
      <w:tr w:rsidR="00D65E84" w:rsidRPr="00904CBD" w14:paraId="431542E9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0F74FB" w14:textId="77777777" w:rsidR="00421983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最新纳税人识别号</w:t>
            </w:r>
          </w:p>
          <w:p w14:paraId="12CF746E" w14:textId="1681BBD4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（即税务登记证号）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B2528A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</w:p>
        </w:tc>
      </w:tr>
      <w:tr w:rsidR="00D65E84" w:rsidRPr="00904CBD" w14:paraId="72F264B4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4C920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地址</w:t>
            </w:r>
            <w:proofErr w:type="spellEnd"/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9A5B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6A9A3A41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0E50D0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电话</w:t>
            </w:r>
            <w:proofErr w:type="spellEnd"/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3F2C7B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6F545670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9CC12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开户行</w:t>
            </w:r>
            <w:proofErr w:type="spellEnd"/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D69D11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701983E9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4E88C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银行账号</w:t>
            </w:r>
            <w:proofErr w:type="spellEnd"/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D9FF07" w14:textId="77777777" w:rsidR="00D65E84" w:rsidRPr="00904CBD" w:rsidRDefault="00D65E84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</w:p>
        </w:tc>
      </w:tr>
      <w:tr w:rsidR="00D65E84" w:rsidRPr="00904CBD" w14:paraId="5D077B95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E66FB7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是否为一般纳税人</w:t>
            </w:r>
            <w:proofErr w:type="spellEnd"/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892E1" w14:textId="0575F6A1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>是（   ）         否（   ）</w:t>
            </w:r>
          </w:p>
        </w:tc>
      </w:tr>
      <w:tr w:rsidR="00D65E84" w:rsidRPr="00904CBD" w14:paraId="43911EE9" w14:textId="77777777" w:rsidTr="00734F51">
        <w:trPr>
          <w:trHeight w:val="439"/>
          <w:jc w:val="center"/>
        </w:trPr>
        <w:tc>
          <w:tcPr>
            <w:tcW w:w="39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CE5AA" w14:textId="77777777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  <w:lang w:eastAsia="zh-CN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>是否开具增值税专用发票</w:t>
            </w:r>
          </w:p>
        </w:tc>
        <w:tc>
          <w:tcPr>
            <w:tcW w:w="4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A358C5" w14:textId="19833B8F" w:rsidR="00D65E84" w:rsidRPr="00904CBD" w:rsidRDefault="0070610F" w:rsidP="007D1B30">
            <w:pPr>
              <w:spacing w:after="0" w:line="360" w:lineRule="auto"/>
              <w:rPr>
                <w:rFonts w:ascii="仿宋" w:eastAsia="仿宋" w:hAnsi="仿宋" w:cs="Times New Roman"/>
                <w:color w:val="000000" w:themeColor="text1"/>
                <w:sz w:val="28"/>
                <w:szCs w:val="28"/>
              </w:rPr>
            </w:pP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是（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 ）         否（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  <w:lang w:eastAsia="zh-CN"/>
              </w:rPr>
              <w:t xml:space="preserve"> </w:t>
            </w:r>
            <w:r w:rsidRPr="00904CBD">
              <w:rPr>
                <w:rFonts w:ascii="仿宋" w:eastAsia="仿宋" w:hAnsi="仿宋" w:cs="Times New Roman" w:hint="eastAsia"/>
                <w:color w:val="000000" w:themeColor="text1"/>
                <w:sz w:val="28"/>
                <w:szCs w:val="28"/>
              </w:rPr>
              <w:t xml:space="preserve"> ）</w:t>
            </w:r>
          </w:p>
        </w:tc>
      </w:tr>
    </w:tbl>
    <w:p w14:paraId="6F9DDF05" w14:textId="77777777" w:rsidR="00421983" w:rsidRDefault="00421983" w:rsidP="007D1B30">
      <w:pPr>
        <w:spacing w:after="0" w:line="360" w:lineRule="auto"/>
        <w:rPr>
          <w:lang w:eastAsia="zh-CN"/>
        </w:rPr>
      </w:pPr>
    </w:p>
    <w:sectPr w:rsidR="004219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9FCE38" w14:textId="77777777" w:rsidR="000545E5" w:rsidRDefault="000545E5">
      <w:pPr>
        <w:spacing w:line="240" w:lineRule="auto"/>
      </w:pPr>
      <w:r>
        <w:separator/>
      </w:r>
    </w:p>
  </w:endnote>
  <w:endnote w:type="continuationSeparator" w:id="0">
    <w:p w14:paraId="0557DA3A" w14:textId="77777777" w:rsidR="000545E5" w:rsidRDefault="000545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TZhongsong"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55698E" w14:textId="77777777" w:rsidR="000545E5" w:rsidRDefault="000545E5">
      <w:pPr>
        <w:spacing w:after="0" w:line="240" w:lineRule="auto"/>
      </w:pPr>
      <w:r>
        <w:separator/>
      </w:r>
    </w:p>
  </w:footnote>
  <w:footnote w:type="continuationSeparator" w:id="0">
    <w:p w14:paraId="28E9CD32" w14:textId="77777777" w:rsidR="000545E5" w:rsidRDefault="000545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CC84F7B"/>
    <w:rsid w:val="000545E5"/>
    <w:rsid w:val="00063E0B"/>
    <w:rsid w:val="00163528"/>
    <w:rsid w:val="00166499"/>
    <w:rsid w:val="003C5481"/>
    <w:rsid w:val="003F5A64"/>
    <w:rsid w:val="00421983"/>
    <w:rsid w:val="004574F3"/>
    <w:rsid w:val="0070011B"/>
    <w:rsid w:val="0070342C"/>
    <w:rsid w:val="0070610F"/>
    <w:rsid w:val="00734F51"/>
    <w:rsid w:val="00743467"/>
    <w:rsid w:val="00797371"/>
    <w:rsid w:val="007D1283"/>
    <w:rsid w:val="007D1B30"/>
    <w:rsid w:val="00880DEA"/>
    <w:rsid w:val="00904CBD"/>
    <w:rsid w:val="009668BB"/>
    <w:rsid w:val="009825CC"/>
    <w:rsid w:val="00A04DAD"/>
    <w:rsid w:val="00A52F4C"/>
    <w:rsid w:val="00BC3BBB"/>
    <w:rsid w:val="00D34569"/>
    <w:rsid w:val="00D65E84"/>
    <w:rsid w:val="00D82067"/>
    <w:rsid w:val="00D90AEF"/>
    <w:rsid w:val="00D96297"/>
    <w:rsid w:val="00E664C1"/>
    <w:rsid w:val="16C26FDF"/>
    <w:rsid w:val="4B121C05"/>
    <w:rsid w:val="4CC84F7B"/>
    <w:rsid w:val="5D5E4BD9"/>
    <w:rsid w:val="64DC6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34B404"/>
  <w15:docId w15:val="{2C9A5639-C055-47BE-A076-B90B06CCE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unhideWhenUsed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904C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04CBD"/>
    <w:rPr>
      <w:sz w:val="18"/>
      <w:szCs w:val="18"/>
      <w:lang w:eastAsia="en-US" w:bidi="en-US"/>
    </w:rPr>
  </w:style>
  <w:style w:type="paragraph" w:styleId="a6">
    <w:name w:val="footer"/>
    <w:basedOn w:val="a"/>
    <w:link w:val="a7"/>
    <w:uiPriority w:val="99"/>
    <w:unhideWhenUsed/>
    <w:rsid w:val="00904CBD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04CBD"/>
    <w:rPr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zhuweichao\Desktop\1111\&#21327;&#20250;&#24037;&#20316;\&#20013;&#22269;&#21270;&#24037;&#26045;&#24037;&#20225;&#19994;&#21327;&#20250;\&#20449;&#29992;&#35780;&#20215;&#25253;&#21517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信用评价报名表</Template>
  <TotalTime>10</TotalTime>
  <Pages>2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刘珍</dc:creator>
  <cp:lastModifiedBy>Bai Lowkey</cp:lastModifiedBy>
  <cp:revision>17</cp:revision>
  <dcterms:created xsi:type="dcterms:W3CDTF">2021-07-26T07:40:00Z</dcterms:created>
  <dcterms:modified xsi:type="dcterms:W3CDTF">2021-08-05T08:58:00Z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31B16F42F6C64CB6811E256B6FFBECB6</vt:lpwstr>
  </property>
</Properties>
</file>