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AF4E4" w14:textId="2083AF22" w:rsidR="00904CBD" w:rsidRDefault="00904CBD" w:rsidP="007D1B30">
      <w:pPr>
        <w:spacing w:after="0" w:line="360" w:lineRule="auto"/>
        <w:rPr>
          <w:rFonts w:ascii="仿宋" w:eastAsia="仿宋" w:hAnsi="仿宋"/>
          <w:b/>
          <w:sz w:val="28"/>
          <w:szCs w:val="28"/>
          <w:lang w:eastAsia="zh-CN"/>
        </w:rPr>
      </w:pPr>
      <w:r w:rsidRPr="00904CBD">
        <w:rPr>
          <w:rFonts w:ascii="仿宋" w:eastAsia="仿宋" w:hAnsi="仿宋" w:hint="eastAsia"/>
          <w:b/>
          <w:sz w:val="28"/>
          <w:szCs w:val="28"/>
          <w:lang w:eastAsia="zh-CN"/>
        </w:rPr>
        <w:t>附件</w:t>
      </w:r>
      <w:r w:rsidR="00A52F4C">
        <w:rPr>
          <w:rFonts w:ascii="仿宋" w:eastAsia="仿宋" w:hAnsi="仿宋"/>
          <w:b/>
          <w:sz w:val="28"/>
          <w:szCs w:val="28"/>
          <w:lang w:eastAsia="zh-CN"/>
        </w:rPr>
        <w:t>2</w:t>
      </w:r>
      <w:r w:rsidRPr="00904CBD">
        <w:rPr>
          <w:rFonts w:ascii="仿宋" w:eastAsia="仿宋" w:hAnsi="仿宋" w:hint="eastAsia"/>
          <w:b/>
          <w:sz w:val="28"/>
          <w:szCs w:val="28"/>
          <w:lang w:eastAsia="zh-CN"/>
        </w:rPr>
        <w:t>：</w:t>
      </w:r>
    </w:p>
    <w:p w14:paraId="4006470C" w14:textId="77777777" w:rsidR="00904CBD" w:rsidRDefault="00904CBD" w:rsidP="007D1B30">
      <w:pPr>
        <w:spacing w:after="0" w:line="360" w:lineRule="auto"/>
        <w:jc w:val="center"/>
        <w:rPr>
          <w:rFonts w:ascii="仿宋" w:eastAsia="仿宋" w:hAnsi="仿宋"/>
          <w:b/>
          <w:sz w:val="36"/>
          <w:szCs w:val="36"/>
          <w:lang w:eastAsia="zh-CN"/>
        </w:rPr>
      </w:pPr>
    </w:p>
    <w:p w14:paraId="21194B1E" w14:textId="72F234B1" w:rsidR="00063E0B" w:rsidRDefault="00063E0B" w:rsidP="007D1B30">
      <w:pPr>
        <w:spacing w:after="0" w:line="360" w:lineRule="auto"/>
        <w:jc w:val="center"/>
        <w:rPr>
          <w:rFonts w:ascii="仿宋" w:eastAsia="仿宋" w:hAnsi="仿宋"/>
          <w:b/>
          <w:sz w:val="36"/>
          <w:szCs w:val="36"/>
          <w:lang w:eastAsia="zh-CN"/>
        </w:rPr>
      </w:pPr>
      <w:r>
        <w:rPr>
          <w:rFonts w:ascii="仿宋" w:eastAsia="仿宋" w:hAnsi="仿宋" w:hint="eastAsia"/>
          <w:b/>
          <w:sz w:val="36"/>
          <w:szCs w:val="36"/>
          <w:lang w:eastAsia="zh-CN"/>
        </w:rPr>
        <w:t>中国产业用纺织品行业</w:t>
      </w:r>
    </w:p>
    <w:p w14:paraId="2DF8F1FF" w14:textId="70B66A4F" w:rsidR="00D65E84" w:rsidRPr="00904CBD" w:rsidRDefault="00904CBD" w:rsidP="007D1B30">
      <w:pPr>
        <w:spacing w:after="0" w:line="360" w:lineRule="auto"/>
        <w:jc w:val="center"/>
        <w:rPr>
          <w:rFonts w:eastAsia="黑体"/>
          <w:b/>
          <w:sz w:val="36"/>
          <w:szCs w:val="36"/>
          <w:lang w:eastAsia="zh-CN"/>
        </w:rPr>
      </w:pPr>
      <w:r w:rsidRPr="00904CBD">
        <w:rPr>
          <w:rFonts w:ascii="仿宋" w:eastAsia="仿宋" w:hAnsi="仿宋" w:hint="eastAsia"/>
          <w:b/>
          <w:sz w:val="36"/>
          <w:szCs w:val="36"/>
          <w:lang w:eastAsia="zh-CN"/>
        </w:rPr>
        <w:t>企业信用等级评价报名表</w:t>
      </w:r>
    </w:p>
    <w:p w14:paraId="3E0D156E" w14:textId="77777777" w:rsidR="00D65E84" w:rsidRDefault="00D65E84" w:rsidP="007D1B30">
      <w:pPr>
        <w:spacing w:after="0" w:line="360" w:lineRule="auto"/>
        <w:rPr>
          <w:rFonts w:ascii="仿宋" w:eastAsia="仿宋" w:hAnsi="仿宋"/>
          <w:sz w:val="28"/>
          <w:szCs w:val="28"/>
          <w:lang w:eastAsia="zh-CN"/>
        </w:rPr>
      </w:pPr>
    </w:p>
    <w:p w14:paraId="16FBF24F" w14:textId="0CE8340E" w:rsidR="00D65E84" w:rsidRDefault="0070610F" w:rsidP="007D1B30">
      <w:pPr>
        <w:spacing w:after="0" w:line="360" w:lineRule="auto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为了加强企业的诚信建设，提升企业的市场竞争能力，促进全社会诚信经商风尚的形成，共同构建社会主义和谐社会，我司仔细学习了</w:t>
      </w:r>
      <w:proofErr w:type="gramStart"/>
      <w:r>
        <w:rPr>
          <w:rFonts w:ascii="仿宋" w:eastAsia="仿宋" w:hAnsi="仿宋"/>
          <w:sz w:val="28"/>
          <w:szCs w:val="28"/>
          <w:lang w:eastAsia="zh-CN"/>
        </w:rPr>
        <w:t>贵</w:t>
      </w:r>
      <w:r w:rsidR="00880DEA">
        <w:rPr>
          <w:rFonts w:ascii="仿宋" w:eastAsia="仿宋" w:hAnsi="仿宋" w:hint="eastAsia"/>
          <w:sz w:val="28"/>
          <w:szCs w:val="28"/>
          <w:lang w:eastAsia="zh-CN"/>
        </w:rPr>
        <w:t>协</w:t>
      </w:r>
      <w:r>
        <w:rPr>
          <w:rFonts w:ascii="仿宋" w:eastAsia="仿宋" w:hAnsi="仿宋"/>
          <w:sz w:val="28"/>
          <w:szCs w:val="28"/>
          <w:lang w:eastAsia="zh-CN"/>
        </w:rPr>
        <w:t>会</w:t>
      </w:r>
      <w:proofErr w:type="gramEnd"/>
      <w:r w:rsidR="00880DEA">
        <w:rPr>
          <w:rFonts w:ascii="仿宋" w:eastAsia="仿宋" w:hAnsi="仿宋" w:hint="eastAsia"/>
          <w:sz w:val="28"/>
          <w:szCs w:val="28"/>
          <w:lang w:eastAsia="zh-CN"/>
        </w:rPr>
        <w:t>发布</w:t>
      </w:r>
      <w:r>
        <w:rPr>
          <w:rFonts w:ascii="仿宋" w:eastAsia="仿宋" w:hAnsi="仿宋"/>
          <w:sz w:val="28"/>
          <w:szCs w:val="28"/>
          <w:lang w:eastAsia="zh-CN"/>
        </w:rPr>
        <w:t>的《</w:t>
      </w:r>
      <w:r w:rsidR="00904CBD" w:rsidRPr="00904CBD">
        <w:rPr>
          <w:rFonts w:ascii="仿宋" w:eastAsia="仿宋" w:hAnsi="仿宋" w:hint="eastAsia"/>
          <w:sz w:val="28"/>
          <w:szCs w:val="28"/>
          <w:lang w:eastAsia="zh-CN"/>
        </w:rPr>
        <w:t>中国产业用纺织品行业企业信用评价管理办法（修订）</w:t>
      </w:r>
      <w:r>
        <w:rPr>
          <w:rFonts w:ascii="仿宋" w:eastAsia="仿宋" w:hAnsi="仿宋"/>
          <w:sz w:val="28"/>
          <w:szCs w:val="28"/>
          <w:lang w:eastAsia="zh-CN"/>
        </w:rPr>
        <w:t>》，决定自愿参加这一活动并提交申报意向如下：</w:t>
      </w:r>
    </w:p>
    <w:p w14:paraId="4321ADCB" w14:textId="77777777" w:rsidR="00FC6D73" w:rsidRDefault="00FC6D73" w:rsidP="007D1B30">
      <w:pPr>
        <w:spacing w:after="0" w:line="360" w:lineRule="auto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</w:p>
    <w:tbl>
      <w:tblPr>
        <w:tblW w:w="854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528"/>
        <w:gridCol w:w="2410"/>
        <w:gridCol w:w="992"/>
        <w:gridCol w:w="2611"/>
      </w:tblGrid>
      <w:tr w:rsidR="00D65E84" w14:paraId="2EC2CCEC" w14:textId="77777777" w:rsidTr="0001524E">
        <w:trPr>
          <w:trHeight w:val="567"/>
          <w:jc w:val="center"/>
        </w:trPr>
        <w:tc>
          <w:tcPr>
            <w:tcW w:w="25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50DB64" w14:textId="07DAD46A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申报单位名称</w:t>
            </w:r>
            <w:proofErr w:type="spellEnd"/>
          </w:p>
        </w:tc>
        <w:tc>
          <w:tcPr>
            <w:tcW w:w="601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FD6970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</w:tr>
      <w:tr w:rsidR="00D65E84" w14:paraId="653D2E7B" w14:textId="77777777" w:rsidTr="0001524E">
        <w:trPr>
          <w:trHeight w:val="495"/>
          <w:jc w:val="center"/>
        </w:trPr>
        <w:tc>
          <w:tcPr>
            <w:tcW w:w="25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98A8FF" w14:textId="711390FD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组织机构代码</w:t>
            </w:r>
            <w:proofErr w:type="spellEnd"/>
          </w:p>
        </w:tc>
        <w:tc>
          <w:tcPr>
            <w:tcW w:w="6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9827D7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</w:tr>
      <w:tr w:rsidR="00D65E84" w14:paraId="32D6100E" w14:textId="77777777" w:rsidTr="0001524E">
        <w:trPr>
          <w:trHeight w:val="567"/>
          <w:jc w:val="center"/>
        </w:trPr>
        <w:tc>
          <w:tcPr>
            <w:tcW w:w="2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03BFD" w14:textId="72880A4C" w:rsidR="00D65E84" w:rsidRDefault="00163528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  <w:lang w:eastAsia="zh-CN"/>
              </w:rPr>
              <w:t>02</w:t>
            </w:r>
            <w:r w:rsidR="00FC6D73">
              <w:rPr>
                <w:rFonts w:ascii="仿宋" w:eastAsia="仿宋" w:hAnsi="仿宋"/>
                <w:sz w:val="28"/>
                <w:szCs w:val="28"/>
                <w:lang w:eastAsia="zh-CN"/>
              </w:rPr>
              <w:t>1</w:t>
            </w:r>
            <w:r w:rsidR="0070610F">
              <w:rPr>
                <w:rFonts w:ascii="仿宋" w:eastAsia="仿宋" w:hAnsi="仿宋"/>
                <w:sz w:val="28"/>
                <w:szCs w:val="28"/>
              </w:rPr>
              <w:t>年度</w:t>
            </w:r>
            <w:r w:rsidR="008B04A3"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营业收入</w:t>
            </w:r>
          </w:p>
        </w:tc>
        <w:tc>
          <w:tcPr>
            <w:tcW w:w="601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A0531" w14:textId="77777777" w:rsidR="00D65E84" w:rsidRDefault="00D65E84" w:rsidP="007D1B30">
            <w:pPr>
              <w:spacing w:after="0" w:line="180" w:lineRule="auto"/>
              <w:ind w:rightChars="82" w:right="18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5E84" w14:paraId="26659F16" w14:textId="77777777" w:rsidTr="0001524E">
        <w:trPr>
          <w:trHeight w:val="567"/>
          <w:jc w:val="center"/>
        </w:trPr>
        <w:tc>
          <w:tcPr>
            <w:tcW w:w="25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32A819" w14:textId="77777777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67BE12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37D1A" w14:textId="2063303B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 w:rsidR="007D1B30"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务</w:t>
            </w:r>
          </w:p>
        </w:tc>
        <w:tc>
          <w:tcPr>
            <w:tcW w:w="26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1309A3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D65E84" w14:paraId="11334834" w14:textId="77777777" w:rsidTr="0001524E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94E5E9" w14:textId="77777777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    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44EA19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D57B60" w14:textId="0C61D634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</w:t>
            </w:r>
            <w:r w:rsidR="007D1B30"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机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EAF7DA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D65E84" w14:paraId="6C0A29EB" w14:textId="77777777" w:rsidTr="0001524E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65BCD7" w14:textId="77777777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0A8F07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1DAA07" w14:textId="2D5E0E93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 真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10A801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</w:tr>
      <w:tr w:rsidR="00D65E84" w14:paraId="3612499F" w14:textId="77777777" w:rsidTr="0001524E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F70A70" w14:textId="77777777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网    址</w:t>
            </w:r>
          </w:p>
        </w:tc>
        <w:tc>
          <w:tcPr>
            <w:tcW w:w="6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86473" w14:textId="77777777" w:rsidR="00D65E84" w:rsidRDefault="00D65E84" w:rsidP="007D1B30">
            <w:pPr>
              <w:spacing w:after="0" w:line="18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5E84" w14:paraId="7356FF02" w14:textId="77777777" w:rsidTr="0001524E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F3B4A" w14:textId="77777777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邮寄地址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B2809D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BFCF541" w14:textId="183E08C6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 编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599FDE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</w:tr>
    </w:tbl>
    <w:p w14:paraId="6B81D733" w14:textId="672809B9" w:rsidR="00D65E84" w:rsidRDefault="00D65E84" w:rsidP="007D1B30">
      <w:pPr>
        <w:spacing w:after="0"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  <w:lang w:eastAsia="zh-CN"/>
        </w:rPr>
      </w:pPr>
    </w:p>
    <w:p w14:paraId="6F29B9E2" w14:textId="77777777" w:rsidR="00D65E84" w:rsidRDefault="00D65E84" w:rsidP="00D90AEF">
      <w:pPr>
        <w:spacing w:after="0" w:line="360" w:lineRule="auto"/>
        <w:jc w:val="right"/>
        <w:rPr>
          <w:rFonts w:ascii="仿宋" w:eastAsia="仿宋" w:hAnsi="仿宋"/>
          <w:sz w:val="28"/>
          <w:szCs w:val="28"/>
          <w:lang w:eastAsia="zh-CN"/>
        </w:rPr>
      </w:pPr>
    </w:p>
    <w:p w14:paraId="0A3CC22D" w14:textId="743E275A" w:rsidR="00D65E84" w:rsidRDefault="0070610F" w:rsidP="00734F51">
      <w:pPr>
        <w:spacing w:after="0"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  <w:lang w:eastAsia="zh-CN"/>
        </w:rPr>
      </w:pPr>
      <w:proofErr w:type="gramStart"/>
      <w:r>
        <w:rPr>
          <w:rFonts w:ascii="仿宋" w:eastAsia="仿宋" w:hAnsi="仿宋"/>
          <w:sz w:val="28"/>
          <w:szCs w:val="28"/>
        </w:rPr>
        <w:t>年</w:t>
      </w:r>
      <w:r w:rsidR="00904CBD"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/>
          <w:sz w:val="28"/>
          <w:szCs w:val="28"/>
        </w:rPr>
        <w:t>月</w:t>
      </w:r>
      <w:proofErr w:type="gramEnd"/>
      <w:r w:rsidR="00904CBD"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/>
          <w:sz w:val="28"/>
          <w:szCs w:val="28"/>
        </w:rPr>
        <w:t>日</w:t>
      </w:r>
    </w:p>
    <w:p w14:paraId="57F1EC32" w14:textId="05C7C43D" w:rsidR="00D65E84" w:rsidRDefault="0070610F" w:rsidP="007D1B30">
      <w:pPr>
        <w:spacing w:after="0" w:line="360" w:lineRule="auto"/>
        <w:ind w:firstLineChars="200" w:firstLine="560"/>
        <w:jc w:val="center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 xml:space="preserve">                                             公章</w:t>
      </w:r>
    </w:p>
    <w:p w14:paraId="16CA0979" w14:textId="77777777" w:rsidR="00FC6D73" w:rsidRDefault="00FC6D73" w:rsidP="007D1B30">
      <w:pPr>
        <w:spacing w:after="0" w:line="360" w:lineRule="auto"/>
        <w:jc w:val="center"/>
      </w:pPr>
    </w:p>
    <w:p w14:paraId="68094189" w14:textId="15451883" w:rsidR="00D65E84" w:rsidRPr="00904CBD" w:rsidRDefault="0070610F" w:rsidP="007D1B30">
      <w:pPr>
        <w:spacing w:after="0" w:line="360" w:lineRule="auto"/>
        <w:jc w:val="center"/>
        <w:rPr>
          <w:rFonts w:ascii="仿宋" w:eastAsia="仿宋" w:hAnsi="仿宋"/>
          <w:b/>
          <w:sz w:val="36"/>
          <w:szCs w:val="36"/>
          <w:lang w:eastAsia="zh-CN"/>
        </w:rPr>
      </w:pPr>
      <w:r w:rsidRPr="00904CBD">
        <w:rPr>
          <w:rFonts w:ascii="仿宋" w:eastAsia="仿宋" w:hAnsi="仿宋" w:hint="eastAsia"/>
          <w:b/>
          <w:sz w:val="36"/>
          <w:szCs w:val="36"/>
          <w:lang w:eastAsia="zh-CN"/>
        </w:rPr>
        <w:t>开具增值税专用发票信息</w:t>
      </w:r>
    </w:p>
    <w:p w14:paraId="46242413" w14:textId="77777777" w:rsidR="00D65E84" w:rsidRDefault="00D65E84" w:rsidP="007D1B30">
      <w:pPr>
        <w:widowControl w:val="0"/>
        <w:shd w:val="clear" w:color="auto" w:fill="FFFFFF"/>
        <w:spacing w:after="0" w:line="360" w:lineRule="auto"/>
        <w:jc w:val="center"/>
        <w:rPr>
          <w:rFonts w:ascii="华文中宋" w:eastAsia="华文中宋" w:hAnsi="华文中宋" w:cs="Times New Roman"/>
          <w:color w:val="000000" w:themeColor="text1"/>
          <w:sz w:val="28"/>
          <w:szCs w:val="28"/>
          <w:lang w:eastAsia="zh-CN"/>
        </w:rPr>
      </w:pPr>
    </w:p>
    <w:tbl>
      <w:tblPr>
        <w:tblW w:w="8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6"/>
        <w:gridCol w:w="4907"/>
      </w:tblGrid>
      <w:tr w:rsidR="00D65E84" w:rsidRPr="00904CBD" w14:paraId="6F6BBA1A" w14:textId="77777777" w:rsidTr="00735640">
        <w:trPr>
          <w:trHeight w:val="439"/>
          <w:jc w:val="center"/>
        </w:trPr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F4B00" w14:textId="77777777" w:rsidR="00735640" w:rsidRDefault="0070610F" w:rsidP="00735640">
            <w:pPr>
              <w:spacing w:after="0" w:line="360" w:lineRule="auto"/>
              <w:jc w:val="center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>公司注册登记的名称</w:t>
            </w:r>
          </w:p>
          <w:p w14:paraId="7388B7AE" w14:textId="0BEBBB5B" w:rsidR="00D65E84" w:rsidRPr="00904CBD" w:rsidRDefault="0070610F" w:rsidP="00735640">
            <w:pPr>
              <w:spacing w:after="0" w:line="360" w:lineRule="auto"/>
              <w:jc w:val="center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>（全称）</w:t>
            </w:r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B72B0" w14:textId="77777777" w:rsidR="00D65E84" w:rsidRPr="00904CBD" w:rsidRDefault="00D65E84" w:rsidP="007D1B30">
            <w:pPr>
              <w:tabs>
                <w:tab w:val="left" w:pos="2064"/>
              </w:tabs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</w:p>
        </w:tc>
      </w:tr>
      <w:tr w:rsidR="00D65E84" w:rsidRPr="00904CBD" w14:paraId="431542E9" w14:textId="77777777" w:rsidTr="00735640">
        <w:trPr>
          <w:trHeight w:val="439"/>
          <w:jc w:val="center"/>
        </w:trPr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F74FB" w14:textId="77777777" w:rsidR="00421983" w:rsidRDefault="0070610F" w:rsidP="00735640">
            <w:pPr>
              <w:spacing w:after="0" w:line="360" w:lineRule="auto"/>
              <w:jc w:val="center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>最新纳税人识别号</w:t>
            </w:r>
          </w:p>
          <w:p w14:paraId="12CF746E" w14:textId="1681BBD4" w:rsidR="00D65E84" w:rsidRPr="00904CBD" w:rsidRDefault="0070610F" w:rsidP="00735640">
            <w:pPr>
              <w:spacing w:after="0" w:line="360" w:lineRule="auto"/>
              <w:jc w:val="center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>（即税务登记证号）</w:t>
            </w:r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2528A" w14:textId="77777777" w:rsidR="00D65E84" w:rsidRPr="00904CBD" w:rsidRDefault="00D65E84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</w:p>
        </w:tc>
      </w:tr>
      <w:tr w:rsidR="00D65E84" w:rsidRPr="00904CBD" w14:paraId="72F264B4" w14:textId="77777777" w:rsidTr="00735640">
        <w:trPr>
          <w:trHeight w:val="439"/>
          <w:jc w:val="center"/>
        </w:trPr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4C920" w14:textId="15384014" w:rsidR="00D65E84" w:rsidRPr="00904CBD" w:rsidRDefault="0070610F" w:rsidP="00735640">
            <w:pPr>
              <w:spacing w:after="0" w:line="360" w:lineRule="auto"/>
              <w:jc w:val="center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地</w:t>
            </w:r>
            <w:r w:rsidR="00735640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="00735640"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="00735640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="00735640"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址</w:t>
            </w:r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49A5B" w14:textId="77777777" w:rsidR="00D65E84" w:rsidRPr="00904CBD" w:rsidRDefault="00D65E84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</w:p>
        </w:tc>
      </w:tr>
      <w:tr w:rsidR="00D65E84" w:rsidRPr="00904CBD" w14:paraId="6A9A3A41" w14:textId="77777777" w:rsidTr="00735640">
        <w:trPr>
          <w:trHeight w:val="439"/>
          <w:jc w:val="center"/>
        </w:trPr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E50D0" w14:textId="21CB7445" w:rsidR="00D65E84" w:rsidRPr="00904CBD" w:rsidRDefault="0070610F" w:rsidP="00735640">
            <w:pPr>
              <w:spacing w:after="0" w:line="360" w:lineRule="auto"/>
              <w:jc w:val="center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电</w:t>
            </w:r>
            <w:r w:rsidR="00735640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="00735640"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  <w:t xml:space="preserve">  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话</w:t>
            </w:r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F2C7B" w14:textId="77777777" w:rsidR="00D65E84" w:rsidRPr="00904CBD" w:rsidRDefault="00D65E84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</w:p>
        </w:tc>
      </w:tr>
      <w:tr w:rsidR="00D65E84" w:rsidRPr="00904CBD" w14:paraId="6F545670" w14:textId="77777777" w:rsidTr="00735640">
        <w:trPr>
          <w:trHeight w:val="439"/>
          <w:jc w:val="center"/>
        </w:trPr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9CC12" w14:textId="42C9BD57" w:rsidR="00D65E84" w:rsidRPr="00904CBD" w:rsidRDefault="0070610F" w:rsidP="00735640">
            <w:pPr>
              <w:spacing w:after="0" w:line="360" w:lineRule="auto"/>
              <w:jc w:val="center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开</w:t>
            </w:r>
            <w:r w:rsidR="00735640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户</w:t>
            </w:r>
            <w:r w:rsidR="00735640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行</w:t>
            </w:r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69D11" w14:textId="77777777" w:rsidR="00D65E84" w:rsidRPr="00904CBD" w:rsidRDefault="00D65E84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</w:p>
        </w:tc>
      </w:tr>
      <w:tr w:rsidR="00D65E84" w:rsidRPr="00904CBD" w14:paraId="701983E9" w14:textId="77777777" w:rsidTr="00735640">
        <w:trPr>
          <w:trHeight w:val="439"/>
          <w:jc w:val="center"/>
        </w:trPr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4E88C" w14:textId="77777777" w:rsidR="00D65E84" w:rsidRPr="00904CBD" w:rsidRDefault="0070610F" w:rsidP="00735640">
            <w:pPr>
              <w:spacing w:after="0" w:line="360" w:lineRule="auto"/>
              <w:jc w:val="center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银行账号</w:t>
            </w:r>
            <w:proofErr w:type="spellEnd"/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9FF07" w14:textId="77777777" w:rsidR="00D65E84" w:rsidRPr="00904CBD" w:rsidRDefault="00D65E84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</w:p>
        </w:tc>
      </w:tr>
      <w:tr w:rsidR="00D65E84" w:rsidRPr="00904CBD" w14:paraId="5D077B95" w14:textId="77777777" w:rsidTr="00735640">
        <w:trPr>
          <w:trHeight w:val="439"/>
          <w:jc w:val="center"/>
        </w:trPr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66FB7" w14:textId="77777777" w:rsidR="00D65E84" w:rsidRPr="00904CBD" w:rsidRDefault="0070610F" w:rsidP="00735640">
            <w:pPr>
              <w:spacing w:after="0" w:line="360" w:lineRule="auto"/>
              <w:jc w:val="center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是否为一般纳税人</w:t>
            </w:r>
            <w:proofErr w:type="spellEnd"/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892E1" w14:textId="36DB6CF8" w:rsidR="00D65E84" w:rsidRPr="00904CBD" w:rsidRDefault="0070610F" w:rsidP="00735640">
            <w:pPr>
              <w:spacing w:after="0" w:line="360" w:lineRule="auto"/>
              <w:ind w:firstLineChars="200" w:firstLine="560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是（   ）        否（   ）</w:t>
            </w:r>
          </w:p>
        </w:tc>
      </w:tr>
      <w:tr w:rsidR="00D65E84" w:rsidRPr="00904CBD" w14:paraId="43911EE9" w14:textId="77777777" w:rsidTr="00735640">
        <w:trPr>
          <w:trHeight w:val="439"/>
          <w:jc w:val="center"/>
        </w:trPr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CE5AA" w14:textId="77777777" w:rsidR="00D65E84" w:rsidRPr="00904CBD" w:rsidRDefault="0070610F" w:rsidP="00735640">
            <w:pPr>
              <w:spacing w:after="0" w:line="360" w:lineRule="auto"/>
              <w:jc w:val="center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>是否开具增值税专用发票</w:t>
            </w:r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358C5" w14:textId="1AF03346" w:rsidR="00D65E84" w:rsidRPr="00904CBD" w:rsidRDefault="0070610F" w:rsidP="00735640">
            <w:pPr>
              <w:spacing w:after="0" w:line="360" w:lineRule="auto"/>
              <w:ind w:firstLineChars="200" w:firstLine="560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 xml:space="preserve">是（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 xml:space="preserve"> ）        否（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 xml:space="preserve"> ）</w:t>
            </w:r>
          </w:p>
        </w:tc>
      </w:tr>
    </w:tbl>
    <w:p w14:paraId="6F9DDF05" w14:textId="77777777" w:rsidR="00421983" w:rsidRDefault="00421983" w:rsidP="007D1B30">
      <w:pPr>
        <w:spacing w:after="0" w:line="360" w:lineRule="auto"/>
        <w:rPr>
          <w:lang w:eastAsia="zh-CN"/>
        </w:rPr>
      </w:pPr>
    </w:p>
    <w:sectPr w:rsidR="00421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C8B88" w14:textId="77777777" w:rsidR="002D612B" w:rsidRDefault="002D612B">
      <w:pPr>
        <w:spacing w:line="240" w:lineRule="auto"/>
      </w:pPr>
      <w:r>
        <w:separator/>
      </w:r>
    </w:p>
  </w:endnote>
  <w:endnote w:type="continuationSeparator" w:id="0">
    <w:p w14:paraId="50F2E95D" w14:textId="77777777" w:rsidR="002D612B" w:rsidRDefault="002D61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1773D" w14:textId="77777777" w:rsidR="002D612B" w:rsidRDefault="002D612B">
      <w:pPr>
        <w:spacing w:after="0" w:line="240" w:lineRule="auto"/>
      </w:pPr>
      <w:r>
        <w:separator/>
      </w:r>
    </w:p>
  </w:footnote>
  <w:footnote w:type="continuationSeparator" w:id="0">
    <w:p w14:paraId="1C437442" w14:textId="77777777" w:rsidR="002D612B" w:rsidRDefault="002D61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CC84F7B"/>
    <w:rsid w:val="0001524E"/>
    <w:rsid w:val="000545E5"/>
    <w:rsid w:val="00063E0B"/>
    <w:rsid w:val="00163528"/>
    <w:rsid w:val="00166499"/>
    <w:rsid w:val="002D612B"/>
    <w:rsid w:val="003C5481"/>
    <w:rsid w:val="003F5A64"/>
    <w:rsid w:val="00421983"/>
    <w:rsid w:val="004574F3"/>
    <w:rsid w:val="0070011B"/>
    <w:rsid w:val="0070342C"/>
    <w:rsid w:val="0070610F"/>
    <w:rsid w:val="00734F51"/>
    <w:rsid w:val="00735640"/>
    <w:rsid w:val="00743467"/>
    <w:rsid w:val="00797371"/>
    <w:rsid w:val="007D1283"/>
    <w:rsid w:val="007D1B30"/>
    <w:rsid w:val="00880DEA"/>
    <w:rsid w:val="008920DA"/>
    <w:rsid w:val="008B04A3"/>
    <w:rsid w:val="00904CBD"/>
    <w:rsid w:val="009668BB"/>
    <w:rsid w:val="009825CC"/>
    <w:rsid w:val="00A04DAD"/>
    <w:rsid w:val="00A52F4C"/>
    <w:rsid w:val="00B3630C"/>
    <w:rsid w:val="00BC3BBB"/>
    <w:rsid w:val="00D34569"/>
    <w:rsid w:val="00D65E84"/>
    <w:rsid w:val="00D82067"/>
    <w:rsid w:val="00D90AEF"/>
    <w:rsid w:val="00D96297"/>
    <w:rsid w:val="00DB1563"/>
    <w:rsid w:val="00E664C1"/>
    <w:rsid w:val="00FC6D73"/>
    <w:rsid w:val="16C26FDF"/>
    <w:rsid w:val="4B121C05"/>
    <w:rsid w:val="4CC84F7B"/>
    <w:rsid w:val="5D5E4BD9"/>
    <w:rsid w:val="64DC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4B404"/>
  <w15:docId w15:val="{2C9A5639-C055-47BE-A076-B90B06CCE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04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04CBD"/>
    <w:rPr>
      <w:sz w:val="18"/>
      <w:szCs w:val="18"/>
      <w:lang w:eastAsia="en-US" w:bidi="en-US"/>
    </w:rPr>
  </w:style>
  <w:style w:type="paragraph" w:styleId="a6">
    <w:name w:val="footer"/>
    <w:basedOn w:val="a"/>
    <w:link w:val="a7"/>
    <w:uiPriority w:val="99"/>
    <w:unhideWhenUsed/>
    <w:rsid w:val="00904CB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04CBD"/>
    <w:rPr>
      <w:sz w:val="18"/>
      <w:szCs w:val="18"/>
      <w:lang w:eastAsia="en-US" w:bidi="en-US"/>
    </w:rPr>
  </w:style>
  <w:style w:type="paragraph" w:styleId="a8">
    <w:name w:val="Revision"/>
    <w:hidden/>
    <w:uiPriority w:val="99"/>
    <w:semiHidden/>
    <w:rsid w:val="008B04A3"/>
    <w:rPr>
      <w:sz w:val="22"/>
      <w:szCs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uweichao\Desktop\1111\&#21327;&#20250;&#24037;&#20316;\&#20013;&#22269;&#21270;&#24037;&#26045;&#24037;&#20225;&#19994;&#21327;&#20250;\&#20449;&#29992;&#35780;&#20215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信用评价报名表.docx</Template>
  <TotalTime>15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刘珍</dc:creator>
  <cp:lastModifiedBy>范 业萌</cp:lastModifiedBy>
  <cp:revision>21</cp:revision>
  <dcterms:created xsi:type="dcterms:W3CDTF">2021-07-26T07:40:00Z</dcterms:created>
  <dcterms:modified xsi:type="dcterms:W3CDTF">2022-07-11T01:28:00Z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31B16F42F6C64CB6811E256B6FFBECB6</vt:lpwstr>
  </property>
</Properties>
</file>